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B10F" w14:textId="77777777" w:rsidR="00946178" w:rsidRPr="001D4EC6" w:rsidRDefault="00946178" w:rsidP="00946178">
      <w:pPr>
        <w:ind w:left="-567"/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1D4EC6">
        <w:rPr>
          <w:rFonts w:ascii="Arial" w:hAnsi="Arial" w:cs="Arial"/>
          <w:b/>
          <w:sz w:val="28"/>
          <w:szCs w:val="28"/>
          <w:lang w:val="en-AU"/>
        </w:rPr>
        <w:t>Stage 2 Geography</w:t>
      </w:r>
    </w:p>
    <w:p w14:paraId="5393914C" w14:textId="77777777" w:rsidR="00946178" w:rsidRPr="001D4EC6" w:rsidRDefault="00946178" w:rsidP="00946178">
      <w:pPr>
        <w:ind w:left="-567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Assessment Type 1</w:t>
      </w:r>
      <w:r w:rsidRPr="001D4EC6">
        <w:rPr>
          <w:rFonts w:ascii="Arial" w:hAnsi="Arial" w:cs="Arial"/>
          <w:b/>
          <w:sz w:val="28"/>
          <w:szCs w:val="28"/>
          <w:lang w:val="en-AU"/>
        </w:rPr>
        <w:t>: Geographical Skills and Applications</w:t>
      </w:r>
    </w:p>
    <w:p w14:paraId="5F39EC65" w14:textId="77777777" w:rsidR="00946178" w:rsidRPr="001D4EC6" w:rsidRDefault="00946178" w:rsidP="00946178">
      <w:pPr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1D4EC6">
        <w:rPr>
          <w:rFonts w:ascii="Arial" w:hAnsi="Arial" w:cs="Arial"/>
          <w:b/>
          <w:sz w:val="28"/>
          <w:szCs w:val="28"/>
          <w:lang w:val="en-AU"/>
        </w:rPr>
        <w:t>Climate change</w:t>
      </w:r>
    </w:p>
    <w:p w14:paraId="4C2ECC16" w14:textId="77777777" w:rsidR="00946178" w:rsidRPr="001D4EC6" w:rsidRDefault="00946178" w:rsidP="00946178">
      <w:pPr>
        <w:rPr>
          <w:rFonts w:ascii="Arial" w:hAnsi="Arial" w:cs="Arial"/>
          <w:b/>
          <w:lang w:val="en-AU"/>
        </w:rPr>
      </w:pPr>
    </w:p>
    <w:p w14:paraId="3A584953" w14:textId="77777777" w:rsidR="00946178" w:rsidRPr="00EA3C2E" w:rsidRDefault="00946178" w:rsidP="00946178">
      <w:pPr>
        <w:rPr>
          <w:rFonts w:ascii="Arial" w:hAnsi="Arial" w:cs="Arial"/>
          <w:b/>
          <w:sz w:val="22"/>
          <w:szCs w:val="22"/>
          <w:lang w:val="en-AU"/>
        </w:rPr>
      </w:pPr>
      <w:r w:rsidRPr="00EA3C2E">
        <w:rPr>
          <w:rFonts w:ascii="Arial" w:hAnsi="Arial" w:cs="Arial"/>
          <w:b/>
          <w:sz w:val="22"/>
          <w:szCs w:val="22"/>
          <w:lang w:val="en-AU"/>
        </w:rPr>
        <w:t>Purpose</w:t>
      </w:r>
    </w:p>
    <w:p w14:paraId="6801CD1E" w14:textId="77777777" w:rsidR="00946178" w:rsidRPr="00EA3C2E" w:rsidRDefault="00946178" w:rsidP="00946178">
      <w:pPr>
        <w:rPr>
          <w:rFonts w:ascii="Arial" w:hAnsi="Arial" w:cs="Arial"/>
          <w:sz w:val="22"/>
          <w:szCs w:val="22"/>
          <w:lang w:val="en-AU"/>
        </w:rPr>
      </w:pPr>
      <w:r w:rsidRPr="00EA3C2E">
        <w:rPr>
          <w:rFonts w:ascii="Arial" w:hAnsi="Arial" w:cs="Arial"/>
          <w:sz w:val="22"/>
          <w:szCs w:val="22"/>
          <w:lang w:val="en-AU"/>
        </w:rPr>
        <w:t>Consider a number of climate change scenarios</w:t>
      </w:r>
      <w:r>
        <w:rPr>
          <w:rFonts w:ascii="Arial" w:hAnsi="Arial" w:cs="Arial"/>
          <w:sz w:val="22"/>
          <w:szCs w:val="22"/>
          <w:lang w:val="en-AU"/>
        </w:rPr>
        <w:t xml:space="preserve"> and propositions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that have been researched by experts.  </w:t>
      </w:r>
      <w:r>
        <w:rPr>
          <w:rFonts w:ascii="Arial" w:hAnsi="Arial" w:cs="Arial"/>
          <w:sz w:val="22"/>
          <w:szCs w:val="22"/>
          <w:lang w:val="en-AU"/>
        </w:rPr>
        <w:t>Select one scenario or proposition to i</w:t>
      </w:r>
      <w:r w:rsidRPr="00EA3C2E">
        <w:rPr>
          <w:rFonts w:ascii="Arial" w:hAnsi="Arial" w:cs="Arial"/>
          <w:sz w:val="22"/>
          <w:szCs w:val="22"/>
          <w:lang w:val="en-AU"/>
        </w:rPr>
        <w:t>nvestigate</w:t>
      </w:r>
      <w:r>
        <w:rPr>
          <w:rFonts w:ascii="Arial" w:hAnsi="Arial" w:cs="Arial"/>
          <w:sz w:val="22"/>
          <w:szCs w:val="22"/>
          <w:lang w:val="en-AU"/>
        </w:rPr>
        <w:t>,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</w:t>
      </w:r>
      <w:r>
        <w:rPr>
          <w:rFonts w:ascii="Arial" w:hAnsi="Arial" w:cs="Arial"/>
          <w:sz w:val="22"/>
          <w:szCs w:val="22"/>
          <w:lang w:val="en-AU"/>
        </w:rPr>
        <w:t xml:space="preserve">and use your research to decide 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if you </w:t>
      </w:r>
      <w:r>
        <w:rPr>
          <w:rFonts w:ascii="Arial" w:hAnsi="Arial" w:cs="Arial"/>
          <w:sz w:val="22"/>
          <w:szCs w:val="22"/>
          <w:lang w:val="en-AU"/>
        </w:rPr>
        <w:t xml:space="preserve">agree or </w:t>
      </w:r>
      <w:r w:rsidRPr="00EA3C2E">
        <w:rPr>
          <w:rFonts w:ascii="Arial" w:hAnsi="Arial" w:cs="Arial"/>
          <w:sz w:val="22"/>
          <w:szCs w:val="22"/>
          <w:lang w:val="en-AU"/>
        </w:rPr>
        <w:t>disagree.</w:t>
      </w:r>
    </w:p>
    <w:p w14:paraId="2826DB2E" w14:textId="77777777" w:rsidR="00946178" w:rsidRPr="00EA3C2E" w:rsidRDefault="00946178" w:rsidP="00946178">
      <w:pPr>
        <w:rPr>
          <w:rFonts w:ascii="Arial" w:hAnsi="Arial" w:cs="Arial"/>
          <w:sz w:val="22"/>
          <w:szCs w:val="22"/>
          <w:lang w:val="en-AU"/>
        </w:rPr>
      </w:pPr>
    </w:p>
    <w:p w14:paraId="75B34109" w14:textId="77777777" w:rsidR="00946178" w:rsidRDefault="00946178" w:rsidP="00946178">
      <w:pPr>
        <w:pStyle w:val="ListParagraph"/>
        <w:ind w:left="0"/>
        <w:rPr>
          <w:rFonts w:ascii="Arial" w:hAnsi="Arial" w:cs="Arial"/>
          <w:b/>
          <w:sz w:val="22"/>
          <w:szCs w:val="22"/>
          <w:lang w:val="en-AU"/>
        </w:rPr>
      </w:pPr>
    </w:p>
    <w:p w14:paraId="78D2E17D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b/>
          <w:sz w:val="22"/>
          <w:szCs w:val="22"/>
          <w:lang w:val="en-AU"/>
        </w:rPr>
      </w:pPr>
      <w:r w:rsidRPr="00EA3C2E">
        <w:rPr>
          <w:rFonts w:ascii="Arial" w:hAnsi="Arial" w:cs="Arial"/>
          <w:b/>
          <w:sz w:val="22"/>
          <w:szCs w:val="22"/>
          <w:lang w:val="en-AU"/>
        </w:rPr>
        <w:t>Assessment Description</w:t>
      </w:r>
    </w:p>
    <w:p w14:paraId="4D2175EA" w14:textId="77777777" w:rsidR="00946178" w:rsidRPr="00772314" w:rsidRDefault="00946178" w:rsidP="0094617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  <w:lang w:val="en-AU"/>
        </w:rPr>
      </w:pPr>
      <w:r w:rsidRPr="00772314">
        <w:rPr>
          <w:rFonts w:ascii="Arial" w:hAnsi="Arial" w:cs="Arial"/>
          <w:sz w:val="22"/>
          <w:szCs w:val="22"/>
          <w:lang w:val="en-AU"/>
        </w:rPr>
        <w:t>Choose one scenario from the following list:</w:t>
      </w:r>
    </w:p>
    <w:p w14:paraId="17B57571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is climate change a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real</w:t>
      </w:r>
      <w:r>
        <w:rPr>
          <w:rFonts w:ascii="Arial" w:hAnsi="Arial" w:cs="Arial"/>
          <w:sz w:val="22"/>
          <w:szCs w:val="22"/>
          <w:lang w:val="en-AU"/>
        </w:rPr>
        <w:t xml:space="preserve"> thing</w:t>
      </w:r>
      <w:r w:rsidRPr="00EA3C2E">
        <w:rPr>
          <w:rFonts w:ascii="Arial" w:hAnsi="Arial" w:cs="Arial"/>
          <w:sz w:val="22"/>
          <w:szCs w:val="22"/>
          <w:lang w:val="en-AU"/>
        </w:rPr>
        <w:t>?</w:t>
      </w:r>
    </w:p>
    <w:p w14:paraId="276724F4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carbon dioxide levels rising?</w:t>
      </w:r>
    </w:p>
    <w:p w14:paraId="3B016142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global temperatures rising?</w:t>
      </w:r>
    </w:p>
    <w:p w14:paraId="3EFCF8CB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sea levels rising?</w:t>
      </w:r>
    </w:p>
    <w:p w14:paraId="09E15918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icecaps melting fast?</w:t>
      </w:r>
    </w:p>
    <w:p w14:paraId="25239CED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there more climate related disasters globally</w:t>
      </w:r>
      <w:r>
        <w:rPr>
          <w:rFonts w:ascii="Arial" w:hAnsi="Arial" w:cs="Arial"/>
          <w:sz w:val="22"/>
          <w:szCs w:val="22"/>
          <w:lang w:val="en-AU"/>
        </w:rPr>
        <w:t xml:space="preserve"> now than 50 years ago</w:t>
      </w:r>
      <w:r w:rsidRPr="00EA3C2E">
        <w:rPr>
          <w:rFonts w:ascii="Arial" w:hAnsi="Arial" w:cs="Arial"/>
          <w:sz w:val="22"/>
          <w:szCs w:val="22"/>
          <w:lang w:val="en-AU"/>
        </w:rPr>
        <w:t>?</w:t>
      </w:r>
    </w:p>
    <w:p w14:paraId="6247F435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i</w:t>
      </w:r>
      <w:r w:rsidRPr="00EA3C2E">
        <w:rPr>
          <w:rFonts w:ascii="Arial" w:hAnsi="Arial" w:cs="Arial"/>
          <w:sz w:val="22"/>
          <w:szCs w:val="22"/>
          <w:lang w:val="en-AU"/>
        </w:rPr>
        <w:t>s wildlife being affected by climate change?</w:t>
      </w:r>
    </w:p>
    <w:p w14:paraId="7D70735C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people being affected by climate change?</w:t>
      </w:r>
    </w:p>
    <w:p w14:paraId="5E069604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>re we all</w:t>
      </w:r>
      <w:r>
        <w:rPr>
          <w:rFonts w:ascii="Arial" w:hAnsi="Arial" w:cs="Arial"/>
          <w:sz w:val="22"/>
          <w:szCs w:val="22"/>
          <w:lang w:val="en-AU"/>
        </w:rPr>
        <w:t>,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</w:t>
      </w:r>
      <w:r>
        <w:rPr>
          <w:rFonts w:ascii="Arial" w:hAnsi="Arial" w:cs="Arial"/>
          <w:sz w:val="22"/>
          <w:szCs w:val="22"/>
          <w:lang w:val="en-AU"/>
        </w:rPr>
        <w:t xml:space="preserve">as a global population, responsible </w:t>
      </w:r>
      <w:r w:rsidRPr="00EA3C2E">
        <w:rPr>
          <w:rFonts w:ascii="Arial" w:hAnsi="Arial" w:cs="Arial"/>
          <w:sz w:val="22"/>
          <w:szCs w:val="22"/>
          <w:lang w:val="en-AU"/>
        </w:rPr>
        <w:t>for climate change?</w:t>
      </w:r>
    </w:p>
    <w:p w14:paraId="3DB61290" w14:textId="77777777" w:rsidR="00946178" w:rsidRPr="00EA3C2E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hat will </w:t>
      </w:r>
      <w:r>
        <w:rPr>
          <w:rFonts w:ascii="Arial" w:hAnsi="Arial" w:cs="Arial"/>
          <w:sz w:val="22"/>
          <w:szCs w:val="22"/>
          <w:lang w:val="en-AU"/>
        </w:rPr>
        <w:t xml:space="preserve">be </w:t>
      </w:r>
      <w:r w:rsidRPr="00EA3C2E">
        <w:rPr>
          <w:rFonts w:ascii="Arial" w:hAnsi="Arial" w:cs="Arial"/>
          <w:sz w:val="22"/>
          <w:szCs w:val="22"/>
          <w:lang w:val="en-AU"/>
        </w:rPr>
        <w:t>the impact of</w:t>
      </w:r>
      <w:r>
        <w:rPr>
          <w:rFonts w:ascii="Arial" w:hAnsi="Arial" w:cs="Arial"/>
          <w:sz w:val="22"/>
          <w:szCs w:val="22"/>
          <w:lang w:val="en-AU"/>
        </w:rPr>
        <w:t xml:space="preserve"> climate change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a</w:t>
      </w:r>
      <w:r>
        <w:rPr>
          <w:rFonts w:ascii="Arial" w:hAnsi="Arial" w:cs="Arial"/>
          <w:sz w:val="22"/>
          <w:szCs w:val="22"/>
          <w:lang w:val="en-AU"/>
        </w:rPr>
        <w:t>t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local, national and global level</w:t>
      </w:r>
      <w:r>
        <w:rPr>
          <w:rFonts w:ascii="Arial" w:hAnsi="Arial" w:cs="Arial"/>
          <w:sz w:val="22"/>
          <w:szCs w:val="22"/>
          <w:lang w:val="en-AU"/>
        </w:rPr>
        <w:t>s</w:t>
      </w:r>
      <w:r w:rsidRPr="00EA3C2E">
        <w:rPr>
          <w:rFonts w:ascii="Arial" w:hAnsi="Arial" w:cs="Arial"/>
          <w:sz w:val="22"/>
          <w:szCs w:val="22"/>
          <w:lang w:val="en-AU"/>
        </w:rPr>
        <w:t>?</w:t>
      </w:r>
    </w:p>
    <w:p w14:paraId="0CF2E280" w14:textId="77777777" w:rsidR="00946178" w:rsidRDefault="00946178" w:rsidP="00946178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re we all capable of doing something </w:t>
      </w:r>
      <w:r>
        <w:rPr>
          <w:rFonts w:ascii="Arial" w:hAnsi="Arial" w:cs="Arial"/>
          <w:sz w:val="22"/>
          <w:szCs w:val="22"/>
          <w:lang w:val="en-AU"/>
        </w:rPr>
        <w:t xml:space="preserve">to reduce the effects of </w:t>
      </w:r>
      <w:r w:rsidRPr="00EA3C2E">
        <w:rPr>
          <w:rFonts w:ascii="Arial" w:hAnsi="Arial" w:cs="Arial"/>
          <w:sz w:val="22"/>
          <w:szCs w:val="22"/>
          <w:lang w:val="en-AU"/>
        </w:rPr>
        <w:t>climate change?</w:t>
      </w:r>
    </w:p>
    <w:p w14:paraId="5CE80737" w14:textId="77777777" w:rsidR="00946178" w:rsidRDefault="00946178" w:rsidP="00946178">
      <w:pPr>
        <w:rPr>
          <w:rFonts w:ascii="Arial" w:hAnsi="Arial" w:cs="Arial"/>
          <w:sz w:val="22"/>
          <w:szCs w:val="22"/>
          <w:lang w:val="en-AU"/>
        </w:rPr>
      </w:pPr>
    </w:p>
    <w:p w14:paraId="4C69A418" w14:textId="77777777" w:rsidR="00946178" w:rsidRDefault="00946178" w:rsidP="0094617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You may work individually or in a group.  If you choose to work in a group, decide on the roles and responsibilities for each group member.</w:t>
      </w:r>
    </w:p>
    <w:p w14:paraId="0BC901C4" w14:textId="77777777" w:rsidR="00946178" w:rsidRDefault="00946178" w:rsidP="00946178">
      <w:pPr>
        <w:pStyle w:val="ListParagraph"/>
        <w:rPr>
          <w:rFonts w:ascii="Arial" w:hAnsi="Arial" w:cs="Arial"/>
          <w:sz w:val="22"/>
          <w:szCs w:val="22"/>
          <w:lang w:val="en-AU"/>
        </w:rPr>
      </w:pPr>
    </w:p>
    <w:p w14:paraId="395575E6" w14:textId="77777777" w:rsidR="00946178" w:rsidRDefault="00946178" w:rsidP="0094617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Use the following guidelines to focus your research and highlight your key findings about your selected scenario or proposition:</w:t>
      </w:r>
    </w:p>
    <w:p w14:paraId="1E98CD27" w14:textId="77777777" w:rsidR="00946178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hat are the </w:t>
      </w:r>
      <w:r>
        <w:rPr>
          <w:rFonts w:ascii="Arial" w:hAnsi="Arial" w:cs="Arial"/>
          <w:sz w:val="22"/>
          <w:szCs w:val="22"/>
          <w:lang w:val="en-AU"/>
        </w:rPr>
        <w:t xml:space="preserve">main </w:t>
      </w:r>
      <w:r w:rsidRPr="00EA3C2E">
        <w:rPr>
          <w:rFonts w:ascii="Arial" w:hAnsi="Arial" w:cs="Arial"/>
          <w:sz w:val="22"/>
          <w:szCs w:val="22"/>
          <w:lang w:val="en-AU"/>
        </w:rPr>
        <w:t>issues?</w:t>
      </w:r>
    </w:p>
    <w:p w14:paraId="6703076A" w14:textId="77777777" w:rsidR="00946178" w:rsidRPr="00EA3C2E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is there a spatial or temporal element to these issues?</w:t>
      </w:r>
    </w:p>
    <w:p w14:paraId="7A405AD3" w14:textId="77777777" w:rsidR="00946178" w:rsidRPr="00EA3C2E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who are the people, organisations</w:t>
      </w:r>
      <w:r w:rsidRPr="00EA3C2E">
        <w:rPr>
          <w:rFonts w:ascii="Arial" w:hAnsi="Arial" w:cs="Arial"/>
          <w:sz w:val="22"/>
          <w:szCs w:val="22"/>
          <w:lang w:val="en-AU"/>
        </w:rPr>
        <w:t>, political groups involved?</w:t>
      </w:r>
    </w:p>
    <w:p w14:paraId="11E95162" w14:textId="77777777" w:rsidR="00946178" w:rsidRPr="00EA3C2E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what are the argu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ments </w:t>
      </w:r>
      <w:r>
        <w:rPr>
          <w:rFonts w:ascii="Arial" w:hAnsi="Arial" w:cs="Arial"/>
          <w:sz w:val="22"/>
          <w:szCs w:val="22"/>
          <w:lang w:val="en-AU"/>
        </w:rPr>
        <w:t>that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prove or disprove your scenario? Give your informed opinion.</w:t>
      </w:r>
    </w:p>
    <w:p w14:paraId="3EE3D27A" w14:textId="77777777" w:rsidR="00946178" w:rsidRPr="00EA3C2E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how might the issue(s)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be resolved?</w:t>
      </w:r>
    </w:p>
    <w:p w14:paraId="450E5CCD" w14:textId="77777777" w:rsidR="00946178" w:rsidRPr="00EA3C2E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what action is being or could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be taken locally, nationally and globally?</w:t>
      </w:r>
    </w:p>
    <w:p w14:paraId="530AED14" w14:textId="77777777" w:rsidR="00946178" w:rsidRDefault="00946178" w:rsidP="00946178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w</w:t>
      </w:r>
      <w:r w:rsidRPr="00EA3C2E">
        <w:rPr>
          <w:rFonts w:ascii="Arial" w:hAnsi="Arial" w:cs="Arial"/>
          <w:sz w:val="22"/>
          <w:szCs w:val="22"/>
          <w:lang w:val="en-AU"/>
        </w:rPr>
        <w:t>hat action could you take?</w:t>
      </w:r>
    </w:p>
    <w:p w14:paraId="6535F27A" w14:textId="77777777" w:rsidR="00946178" w:rsidRPr="00EA3C2E" w:rsidRDefault="00946178" w:rsidP="00946178">
      <w:pPr>
        <w:pStyle w:val="ListParagraph"/>
        <w:ind w:left="1440"/>
        <w:rPr>
          <w:rFonts w:ascii="Arial" w:hAnsi="Arial" w:cs="Arial"/>
          <w:sz w:val="22"/>
          <w:szCs w:val="22"/>
          <w:lang w:val="en-AU"/>
        </w:rPr>
      </w:pPr>
    </w:p>
    <w:p w14:paraId="61A426D5" w14:textId="77777777" w:rsidR="00946178" w:rsidRPr="00772314" w:rsidRDefault="00946178" w:rsidP="00946178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Create a multimodal presentation to highlight your findings.  This presentation will be the focus of a class discussion.</w:t>
      </w:r>
    </w:p>
    <w:p w14:paraId="7172A486" w14:textId="77777777" w:rsidR="00946178" w:rsidRDefault="00946178" w:rsidP="00946178">
      <w:pPr>
        <w:pStyle w:val="ListParagraph"/>
        <w:rPr>
          <w:rFonts w:ascii="Arial" w:hAnsi="Arial" w:cs="Arial"/>
          <w:sz w:val="22"/>
          <w:szCs w:val="22"/>
          <w:lang w:val="en-AU"/>
        </w:rPr>
      </w:pPr>
    </w:p>
    <w:p w14:paraId="561E9F24" w14:textId="77777777" w:rsidR="00946178" w:rsidRPr="00EA3C2E" w:rsidRDefault="00946178" w:rsidP="00946178">
      <w:pPr>
        <w:pStyle w:val="ListParagraph"/>
        <w:ind w:hanging="720"/>
        <w:rPr>
          <w:rFonts w:ascii="Arial" w:hAnsi="Arial" w:cs="Arial"/>
          <w:sz w:val="22"/>
          <w:szCs w:val="22"/>
          <w:lang w:val="en-AU"/>
        </w:rPr>
      </w:pPr>
    </w:p>
    <w:p w14:paraId="6FCC08A8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sz w:val="22"/>
          <w:szCs w:val="22"/>
          <w:lang w:val="en-AU"/>
        </w:rPr>
      </w:pPr>
    </w:p>
    <w:p w14:paraId="01751A68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b/>
          <w:sz w:val="22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  <w:lang w:val="en-AU"/>
        </w:rPr>
        <w:t>Assessment Conditions</w:t>
      </w:r>
    </w:p>
    <w:p w14:paraId="0482C78D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Create a multimodal presentation with a minimum of six</w:t>
      </w:r>
      <w:r w:rsidRPr="00EA3C2E">
        <w:rPr>
          <w:rFonts w:ascii="Arial" w:hAnsi="Arial" w:cs="Arial"/>
          <w:sz w:val="22"/>
          <w:szCs w:val="22"/>
          <w:lang w:val="en-AU"/>
        </w:rPr>
        <w:t xml:space="preserve"> graphics to illustrate your findings</w:t>
      </w:r>
      <w:r>
        <w:rPr>
          <w:rFonts w:ascii="Arial" w:hAnsi="Arial" w:cs="Arial"/>
          <w:sz w:val="22"/>
          <w:szCs w:val="22"/>
          <w:lang w:val="en-AU"/>
        </w:rPr>
        <w:t>.</w:t>
      </w:r>
    </w:p>
    <w:p w14:paraId="282E0F71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sz w:val="22"/>
          <w:szCs w:val="22"/>
          <w:lang w:val="en-AU"/>
        </w:rPr>
      </w:pPr>
    </w:p>
    <w:p w14:paraId="0A132F43" w14:textId="77777777" w:rsidR="00946178" w:rsidRPr="00EA3C2E" w:rsidRDefault="00946178" w:rsidP="00946178">
      <w:pPr>
        <w:pStyle w:val="ListParagraph"/>
        <w:ind w:left="0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Participate in a class discussion in which you present your findings and engage in a question and answer session about your presentation.</w:t>
      </w:r>
    </w:p>
    <w:p w14:paraId="1D08E34A" w14:textId="77777777" w:rsidR="00946178" w:rsidRPr="00EA3C2E" w:rsidRDefault="00946178" w:rsidP="00946178">
      <w:pPr>
        <w:rPr>
          <w:rFonts w:ascii="Arial" w:hAnsi="Arial" w:cs="Arial"/>
          <w:sz w:val="22"/>
          <w:szCs w:val="22"/>
          <w:lang w:val="en-AU"/>
        </w:rPr>
      </w:pPr>
    </w:p>
    <w:p w14:paraId="790443B7" w14:textId="77777777" w:rsidR="00946178" w:rsidRDefault="00946178" w:rsidP="00946178">
      <w:pPr>
        <w:rPr>
          <w:rFonts w:ascii="Arial" w:hAnsi="Arial" w:cs="Arial"/>
          <w:b/>
          <w:sz w:val="22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  <w:lang w:val="en-AU"/>
        </w:rPr>
        <w:t>Specific features being assessed:</w:t>
      </w:r>
    </w:p>
    <w:p w14:paraId="33A6C405" w14:textId="77777777" w:rsidR="00946178" w:rsidRDefault="00946178" w:rsidP="00946178">
      <w:pPr>
        <w:rPr>
          <w:rFonts w:ascii="Arial" w:hAnsi="Arial" w:cs="Arial"/>
          <w:b/>
          <w:sz w:val="22"/>
          <w:szCs w:val="22"/>
          <w:lang w:val="en-AU"/>
        </w:rPr>
      </w:pPr>
    </w:p>
    <w:p w14:paraId="1FBAD1B4" w14:textId="77777777" w:rsidR="00946178" w:rsidRDefault="00946178" w:rsidP="00946178">
      <w:pPr>
        <w:spacing w:line="276" w:lineRule="auto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KU2</w:t>
      </w:r>
      <w:r>
        <w:rPr>
          <w:rFonts w:ascii="Arial" w:hAnsi="Arial" w:cs="Arial"/>
          <w:sz w:val="22"/>
          <w:szCs w:val="22"/>
          <w:lang w:val="en-AU"/>
        </w:rPr>
        <w:tab/>
        <w:t xml:space="preserve">Knowledge and understanding of </w:t>
      </w:r>
      <w:r w:rsidRPr="00946178">
        <w:rPr>
          <w:rFonts w:ascii="Arial" w:hAnsi="Arial" w:cs="Arial"/>
          <w:b/>
          <w:sz w:val="22"/>
          <w:szCs w:val="22"/>
          <w:lang w:val="en-AU"/>
        </w:rPr>
        <w:t>environmental</w:t>
      </w:r>
      <w:r>
        <w:rPr>
          <w:rFonts w:ascii="Arial" w:hAnsi="Arial" w:cs="Arial"/>
          <w:sz w:val="22"/>
          <w:szCs w:val="22"/>
          <w:lang w:val="en-AU"/>
        </w:rPr>
        <w:t>, social, and economic change.</w:t>
      </w:r>
    </w:p>
    <w:p w14:paraId="5D0BB0B8" w14:textId="77777777" w:rsidR="00946178" w:rsidRDefault="00946178" w:rsidP="00946178">
      <w:pPr>
        <w:spacing w:line="276" w:lineRule="auto"/>
        <w:ind w:left="720" w:hanging="720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AE1</w:t>
      </w:r>
      <w:r>
        <w:rPr>
          <w:rFonts w:ascii="Arial" w:hAnsi="Arial" w:cs="Arial"/>
          <w:sz w:val="22"/>
          <w:szCs w:val="22"/>
          <w:lang w:val="en-AU"/>
        </w:rPr>
        <w:tab/>
        <w:t xml:space="preserve">Analysis of the complex interactions between, and </w:t>
      </w:r>
      <w:r w:rsidRPr="00946178">
        <w:rPr>
          <w:rFonts w:ascii="Arial" w:hAnsi="Arial" w:cs="Arial"/>
          <w:b/>
          <w:sz w:val="22"/>
          <w:szCs w:val="22"/>
          <w:lang w:val="en-AU"/>
        </w:rPr>
        <w:t>interdependence of, people and environmental</w:t>
      </w:r>
      <w:r>
        <w:rPr>
          <w:rFonts w:ascii="Arial" w:hAnsi="Arial" w:cs="Arial"/>
          <w:sz w:val="22"/>
          <w:szCs w:val="22"/>
          <w:lang w:val="en-AU"/>
        </w:rPr>
        <w:t>, social, and economic factors.</w:t>
      </w:r>
    </w:p>
    <w:p w14:paraId="248763E1" w14:textId="7F4280B5" w:rsidR="00E11453" w:rsidRDefault="00946178" w:rsidP="00946178">
      <w:pPr>
        <w:spacing w:line="276" w:lineRule="auto"/>
        <w:ind w:left="720" w:hanging="720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AE2</w:t>
      </w:r>
      <w:r>
        <w:rPr>
          <w:rFonts w:ascii="Arial" w:hAnsi="Arial" w:cs="Arial"/>
          <w:sz w:val="22"/>
          <w:szCs w:val="22"/>
          <w:lang w:val="en-AU"/>
        </w:rPr>
        <w:tab/>
        <w:t>Analysis and evaluation of information to determine possible outcomes</w:t>
      </w:r>
      <w:r w:rsidR="00E11453">
        <w:rPr>
          <w:rFonts w:ascii="Arial" w:hAnsi="Arial" w:cs="Arial"/>
          <w:sz w:val="22"/>
          <w:szCs w:val="22"/>
          <w:lang w:val="en-AU"/>
        </w:rPr>
        <w:t xml:space="preserve">, </w:t>
      </w:r>
      <w:r>
        <w:rPr>
          <w:rFonts w:ascii="Arial" w:hAnsi="Arial" w:cs="Arial"/>
          <w:sz w:val="22"/>
          <w:szCs w:val="22"/>
          <w:lang w:val="en-AU"/>
        </w:rPr>
        <w:t xml:space="preserve">make justifiable and ethical recommendations, </w:t>
      </w:r>
      <w:r w:rsidR="00E11453">
        <w:rPr>
          <w:rFonts w:ascii="Arial" w:hAnsi="Arial" w:cs="Arial"/>
          <w:sz w:val="22"/>
          <w:szCs w:val="22"/>
          <w:lang w:val="en-AU"/>
        </w:rPr>
        <w:t xml:space="preserve">and/or </w:t>
      </w:r>
      <w:r>
        <w:rPr>
          <w:rFonts w:ascii="Arial" w:hAnsi="Arial" w:cs="Arial"/>
          <w:sz w:val="22"/>
          <w:szCs w:val="22"/>
          <w:lang w:val="en-AU"/>
        </w:rPr>
        <w:t>form conclusions, and</w:t>
      </w:r>
      <w:r w:rsidR="00E11453">
        <w:rPr>
          <w:rFonts w:ascii="Arial" w:hAnsi="Arial" w:cs="Arial"/>
          <w:sz w:val="22"/>
          <w:szCs w:val="22"/>
          <w:lang w:val="en-AU"/>
        </w:rPr>
        <w:t>/or</w:t>
      </w:r>
      <w:r>
        <w:rPr>
          <w:rFonts w:ascii="Arial" w:hAnsi="Arial" w:cs="Arial"/>
          <w:sz w:val="22"/>
          <w:szCs w:val="22"/>
          <w:lang w:val="en-AU"/>
        </w:rPr>
        <w:t xml:space="preserve"> solve problems.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28"/>
        <w:gridCol w:w="2903"/>
        <w:gridCol w:w="3297"/>
        <w:gridCol w:w="3429"/>
      </w:tblGrid>
      <w:tr w:rsidR="00E11453" w:rsidRPr="00F63C63" w14:paraId="728680AE" w14:textId="77777777" w:rsidTr="00E11453">
        <w:trPr>
          <w:trHeight w:val="24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0054650" w14:textId="77777777" w:rsidR="00E11453" w:rsidRPr="00F63C63" w:rsidRDefault="00E11453" w:rsidP="009535E1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eastAsia="Times New Roman"/>
                <w:color w:val="595959"/>
                <w:sz w:val="18"/>
                <w:szCs w:val="18"/>
                <w:lang w:eastAsia="en-AU"/>
              </w:rPr>
              <w:lastRenderedPageBreak/>
              <w:t>-</w:t>
            </w:r>
          </w:p>
        </w:tc>
        <w:tc>
          <w:tcPr>
            <w:tcW w:w="142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672908" w14:textId="77777777" w:rsidR="00E11453" w:rsidRPr="00F63C63" w:rsidRDefault="00E11453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Knowledge and Understanding</w:t>
            </w:r>
          </w:p>
        </w:tc>
        <w:tc>
          <w:tcPr>
            <w:tcW w:w="16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9DD3B3" w14:textId="77777777" w:rsidR="00E11453" w:rsidRPr="00F63C63" w:rsidRDefault="00E11453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Analysis and Evaluation</w:t>
            </w:r>
          </w:p>
        </w:tc>
        <w:tc>
          <w:tcPr>
            <w:tcW w:w="16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CF51EA" w14:textId="77777777" w:rsidR="00E11453" w:rsidRPr="00F63C63" w:rsidRDefault="00E11453" w:rsidP="009535E1">
            <w:pPr>
              <w:pStyle w:val="PSTableHeading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Application</w:t>
            </w:r>
          </w:p>
        </w:tc>
      </w:tr>
      <w:tr w:rsidR="00E11453" w:rsidRPr="00F63C63" w14:paraId="62C37655" w14:textId="77777777" w:rsidTr="00E11453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D038B06" w14:textId="77777777" w:rsidR="00E11453" w:rsidRPr="00F63C63" w:rsidRDefault="00E11453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A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BF929BC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Comprehensive knowledge and understanding of geographical concepts.</w:t>
            </w:r>
          </w:p>
          <w:p w14:paraId="20C31938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knowledge and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7AB4000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Insightful analysis of the complex interactions between, and interdependence of, people and environmental, social, and/or economic factors.</w:t>
            </w:r>
          </w:p>
          <w:p w14:paraId="7FC324DA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Comprehensive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C69ABEA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Purposeful and sophisticated application and/or evaluation of a variety of geographical and fieldwork skills, including the use of spatial technologies, to identify and examine complex geographical issues.</w:t>
            </w:r>
          </w:p>
          <w:p w14:paraId="7CF51F6C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Clear and coherent communication of relevant geographical information and findings, using appropriate subject-specific terminology and visual representations.</w:t>
            </w:r>
          </w:p>
        </w:tc>
      </w:tr>
      <w:tr w:rsidR="00E11453" w:rsidRPr="00F63C63" w14:paraId="1B2F1D16" w14:textId="77777777" w:rsidTr="00E11453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F9F7DB5" w14:textId="77777777" w:rsidR="00E11453" w:rsidRPr="00F63C63" w:rsidRDefault="00E11453" w:rsidP="009535E1">
            <w:pPr>
              <w:pStyle w:val="PSTableABCDE"/>
              <w:rPr>
                <w:rFonts w:ascii="Times New Roman" w:hAnsi="Times New Roman"/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4A67900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Well-considered knowledge and informed understanding of geographical concepts.</w:t>
            </w:r>
          </w:p>
          <w:p w14:paraId="217CAC60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Well-considered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6ED9B44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Thoughtful analysis of the complex interactions between, and interdependence of, people and environmental, social, and/or economic factors.</w:t>
            </w:r>
          </w:p>
          <w:p w14:paraId="246A68FB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Detailed and well-considered analysis and evaluation of information to determine possible outcomes, make justifiable and ethical recommendations, and/or form conclusions, and/or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14A2087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Well-considered application and/or evaluation of different geographical and fieldwork skills, including the use of spatial technologies, to identify and examine geographical issues.</w:t>
            </w:r>
          </w:p>
          <w:p w14:paraId="33CEAF7D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Clear communication of relevant geographical information and findings, using appropriate subject-specific terminology and visual representations.</w:t>
            </w:r>
          </w:p>
        </w:tc>
      </w:tr>
      <w:tr w:rsidR="00E11453" w:rsidRPr="00F63C63" w14:paraId="676FF534" w14:textId="77777777" w:rsidTr="00E11453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97BA430" w14:textId="77777777" w:rsidR="00E11453" w:rsidRPr="00F63C63" w:rsidRDefault="00E11453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C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756C56B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Considered knowledge and informed understanding of geographical concepts.</w:t>
            </w:r>
          </w:p>
          <w:p w14:paraId="76E056A3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knowledge and informed understanding of environmental, social, and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76890F8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of aspects of the complex interactions between, and interdependence of, people and environmental, social, and/or economic factors.</w:t>
            </w:r>
          </w:p>
          <w:p w14:paraId="218E4759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Considered analysis and some evaluation of information to determine possible outcomes, make recommendations with some ethical considerations, and/or form conclusions, and/or attempt to solve problems.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A53DF38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Competent application and/or evaluation of geographical and fieldwork skills, including the use of spatial technologies, to identify and examine geographical issues.</w:t>
            </w:r>
          </w:p>
          <w:p w14:paraId="2EA768E5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Competent communication of generally relevant geographical information and findings, using mostly appropriate subject-specific terminology and visual representations.</w:t>
            </w:r>
          </w:p>
        </w:tc>
      </w:tr>
      <w:tr w:rsidR="00E11453" w:rsidRPr="00F63C63" w14:paraId="2C41DCE4" w14:textId="77777777" w:rsidTr="00E11453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D1EA7D4" w14:textId="77777777" w:rsidR="00E11453" w:rsidRPr="00F63C63" w:rsidRDefault="00E11453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D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C1944FC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Recognition and basic understanding of some geographical concepts.</w:t>
            </w:r>
          </w:p>
          <w:p w14:paraId="607850A3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Basic awareness and some understanding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2BA55EF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an aspect or aspects of the basic interactions between, and interdependence of, people and the environmental, social, or economic factors.</w:t>
            </w:r>
          </w:p>
          <w:p w14:paraId="417F67B3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Superficial consideration of information to describe possible outcomes and recommendations.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FBA0882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Some basic application and/or evaluation of some geographical and fieldwork skills, which may include the use of spatial technologies.</w:t>
            </w:r>
          </w:p>
          <w:p w14:paraId="2EE542D6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Basic communication of some geographical information and findings, using occasional subject-specific terminology and visual representations.</w:t>
            </w:r>
          </w:p>
        </w:tc>
      </w:tr>
      <w:tr w:rsidR="00E11453" w:rsidRPr="00F63C63" w14:paraId="7DEDD8DB" w14:textId="77777777" w:rsidTr="00E11453">
        <w:tc>
          <w:tcPr>
            <w:tcW w:w="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C3E5CD" w14:textId="77777777" w:rsidR="00E11453" w:rsidRPr="00F63C63" w:rsidRDefault="00E11453" w:rsidP="009535E1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en-AU"/>
              </w:rPr>
            </w:pPr>
            <w:r w:rsidRPr="00F63C63">
              <w:rPr>
                <w:rFonts w:ascii="Roboto Medium" w:eastAsia="Times New Roman" w:hAnsi="Roboto Medium"/>
                <w:sz w:val="18"/>
                <w:szCs w:val="18"/>
                <w:lang w:eastAsia="en-AU"/>
              </w:rPr>
              <w:t>E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753D48B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Identification of one or more geographical concepts.</w:t>
            </w:r>
          </w:p>
          <w:p w14:paraId="660DC810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Emerging awareness of aspects of environmental, social, and/or economic change.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9C0F97C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Limited recognition and description of the basic interactions between people and the environment.</w:t>
            </w:r>
          </w:p>
          <w:p w14:paraId="3B2FE490" w14:textId="77777777" w:rsidR="00E11453" w:rsidRPr="00F63C63" w:rsidRDefault="00E11453" w:rsidP="009535E1">
            <w:pPr>
              <w:pStyle w:val="PSTableBodytext"/>
              <w:spacing w:line="222" w:lineRule="exact"/>
              <w:rPr>
                <w:sz w:val="18"/>
                <w:szCs w:val="18"/>
              </w:rPr>
            </w:pPr>
            <w:r w:rsidRPr="00F63C63">
              <w:rPr>
                <w:sz w:val="18"/>
                <w:szCs w:val="18"/>
              </w:rPr>
              <w:t>Description of information linked to a possible outcome or recommendation.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7602BF9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Limited application and/or evaluation of geographical and fieldwork skills.</w:t>
            </w:r>
          </w:p>
          <w:p w14:paraId="7F83CA1E" w14:textId="77777777" w:rsidR="00E11453" w:rsidRPr="00E11453" w:rsidRDefault="00E11453" w:rsidP="009535E1">
            <w:pPr>
              <w:pStyle w:val="PSTableBodytext"/>
              <w:spacing w:line="222" w:lineRule="exact"/>
              <w:rPr>
                <w:color w:val="D9D9D9" w:themeColor="background1" w:themeShade="D9"/>
                <w:sz w:val="18"/>
                <w:szCs w:val="18"/>
              </w:rPr>
            </w:pPr>
            <w:r w:rsidRPr="00E11453">
              <w:rPr>
                <w:color w:val="D9D9D9" w:themeColor="background1" w:themeShade="D9"/>
                <w:sz w:val="18"/>
                <w:szCs w:val="18"/>
              </w:rPr>
              <w:t>Attempted communication of geographical information and findings, with limited use of subject-specific terminology or visual representations.</w:t>
            </w:r>
          </w:p>
        </w:tc>
      </w:tr>
    </w:tbl>
    <w:p w14:paraId="27424905" w14:textId="1582F1C1" w:rsidR="00E551E1" w:rsidRPr="00946178" w:rsidRDefault="00E551E1" w:rsidP="00E11453">
      <w:pPr>
        <w:rPr>
          <w:rFonts w:ascii="Arial" w:hAnsi="Arial" w:cs="Arial"/>
          <w:sz w:val="22"/>
          <w:szCs w:val="22"/>
          <w:lang w:val="en-AU"/>
        </w:rPr>
      </w:pPr>
    </w:p>
    <w:sectPr w:rsidR="00E551E1" w:rsidRPr="00946178" w:rsidSect="009461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37"/>
      <w:pgMar w:top="851" w:right="99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C7EE" w14:textId="77777777" w:rsidR="004F1E63" w:rsidRDefault="004F1E63" w:rsidP="00B42821">
      <w:r>
        <w:separator/>
      </w:r>
    </w:p>
  </w:endnote>
  <w:endnote w:type="continuationSeparator" w:id="0">
    <w:p w14:paraId="29A678C0" w14:textId="77777777" w:rsidR="004F1E63" w:rsidRDefault="004F1E63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E163E" w14:textId="2BBA4F8E" w:rsidR="00E11453" w:rsidRDefault="00E11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8AB4E2" wp14:editId="0CC4F8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9819003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FA45D" w14:textId="37C16857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AB4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D2FA45D" w14:textId="37C16857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CBCA" w14:textId="540358B9" w:rsidR="00946178" w:rsidRDefault="00E11453" w:rsidP="00946178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6F9DEE" wp14:editId="4EED9A96">
              <wp:simplePos x="542925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276087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F45F0" w14:textId="392AA87B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F9D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1FF45F0" w14:textId="392AA87B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6178" w:rsidRPr="007544D2">
      <w:t xml:space="preserve">Page </w:t>
    </w:r>
    <w:r w:rsidR="00946178" w:rsidRPr="007544D2">
      <w:fldChar w:fldCharType="begin"/>
    </w:r>
    <w:r w:rsidR="00946178" w:rsidRPr="007544D2">
      <w:instrText xml:space="preserve"> PAGE </w:instrText>
    </w:r>
    <w:r w:rsidR="00946178" w:rsidRPr="007544D2">
      <w:fldChar w:fldCharType="separate"/>
    </w:r>
    <w:r w:rsidR="003A0265">
      <w:rPr>
        <w:noProof/>
      </w:rPr>
      <w:t>1</w:t>
    </w:r>
    <w:r w:rsidR="00946178" w:rsidRPr="007544D2">
      <w:fldChar w:fldCharType="end"/>
    </w:r>
    <w:r w:rsidR="00946178" w:rsidRPr="007544D2">
      <w:t xml:space="preserve"> of </w:t>
    </w:r>
    <w:r w:rsidR="00946178" w:rsidRPr="007544D2">
      <w:fldChar w:fldCharType="begin"/>
    </w:r>
    <w:r w:rsidR="00946178" w:rsidRPr="007544D2">
      <w:instrText xml:space="preserve"> NUMPAGES </w:instrText>
    </w:r>
    <w:r w:rsidR="00946178" w:rsidRPr="007544D2">
      <w:fldChar w:fldCharType="separate"/>
    </w:r>
    <w:r w:rsidR="003A0265">
      <w:rPr>
        <w:noProof/>
      </w:rPr>
      <w:t>1</w:t>
    </w:r>
    <w:r w:rsidR="00946178" w:rsidRPr="007544D2">
      <w:fldChar w:fldCharType="end"/>
    </w:r>
    <w:r w:rsidR="00946178">
      <w:rPr>
        <w:sz w:val="18"/>
      </w:rPr>
      <w:tab/>
    </w:r>
    <w:r w:rsidR="008B4964">
      <w:t>Stage 2</w:t>
    </w:r>
    <w:r w:rsidR="003A0265">
      <w:t xml:space="preserve"> Geography AT1  – Task 4</w:t>
    </w:r>
    <w:r w:rsidR="00946178">
      <w:t xml:space="preserve"> </w:t>
    </w:r>
  </w:p>
  <w:p w14:paraId="62A1E304" w14:textId="77777777" w:rsidR="00946178" w:rsidRDefault="00946178" w:rsidP="00946178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 w:rsidR="003A0265">
        <w:t>A655116</w:t>
      </w:r>
    </w:fldSimple>
  </w:p>
  <w:p w14:paraId="778EFA19" w14:textId="77777777" w:rsidR="00946178" w:rsidRPr="007544D2" w:rsidRDefault="00946178" w:rsidP="00946178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2017</w:t>
    </w:r>
  </w:p>
  <w:p w14:paraId="431D95A1" w14:textId="77777777" w:rsidR="00721670" w:rsidRPr="00102175" w:rsidRDefault="00721670" w:rsidP="00806E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AB69" w14:textId="4114D930" w:rsidR="00E11453" w:rsidRDefault="00E11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DCCDEB" wp14:editId="76227E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2531984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15350" w14:textId="3655DC42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CCD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3315350" w14:textId="3655DC42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6AD4" w14:textId="77777777" w:rsidR="004F1E63" w:rsidRDefault="004F1E63" w:rsidP="00B42821">
      <w:r>
        <w:separator/>
      </w:r>
    </w:p>
  </w:footnote>
  <w:footnote w:type="continuationSeparator" w:id="0">
    <w:p w14:paraId="2215D690" w14:textId="77777777" w:rsidR="004F1E63" w:rsidRDefault="004F1E63" w:rsidP="00B4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B076" w14:textId="34F78264" w:rsidR="00E11453" w:rsidRDefault="00E1145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520801" wp14:editId="0F4FD7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252417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BFE56" w14:textId="2E391B96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208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25BFE56" w14:textId="2E391B96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9F53" w14:textId="5675F485" w:rsidR="00E11453" w:rsidRDefault="00E1145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327D65" wp14:editId="420716F7">
              <wp:simplePos x="542925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5366660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30A704" w14:textId="4684325F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27D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530A704" w14:textId="4684325F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6222" w14:textId="343F25CB" w:rsidR="00E11453" w:rsidRDefault="00E1145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99B229" wp14:editId="7BFD35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526527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1606F" w14:textId="103D8048" w:rsidR="00E11453" w:rsidRPr="00E11453" w:rsidRDefault="00E11453" w:rsidP="00E1145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E1145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9B2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BE1606F" w14:textId="103D8048" w:rsidR="00E11453" w:rsidRPr="00E11453" w:rsidRDefault="00E11453" w:rsidP="00E1145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E11453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C51"/>
    <w:multiLevelType w:val="hybridMultilevel"/>
    <w:tmpl w:val="9CCA88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821F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932A9"/>
    <w:multiLevelType w:val="hybridMultilevel"/>
    <w:tmpl w:val="861C4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148977993">
    <w:abstractNumId w:val="0"/>
  </w:num>
  <w:num w:numId="2" w16cid:durableId="749545986">
    <w:abstractNumId w:val="3"/>
  </w:num>
  <w:num w:numId="3" w16cid:durableId="1230993774">
    <w:abstractNumId w:val="1"/>
  </w:num>
  <w:num w:numId="4" w16cid:durableId="1827817500">
    <w:abstractNumId w:val="7"/>
  </w:num>
  <w:num w:numId="5" w16cid:durableId="1685395831">
    <w:abstractNumId w:val="5"/>
  </w:num>
  <w:num w:numId="6" w16cid:durableId="1922522787">
    <w:abstractNumId w:val="4"/>
  </w:num>
  <w:num w:numId="7" w16cid:durableId="1497956440">
    <w:abstractNumId w:val="6"/>
  </w:num>
  <w:num w:numId="8" w16cid:durableId="152085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178"/>
    <w:rsid w:val="0000356C"/>
    <w:rsid w:val="00007E9F"/>
    <w:rsid w:val="00012237"/>
    <w:rsid w:val="00022AFE"/>
    <w:rsid w:val="00023281"/>
    <w:rsid w:val="00027283"/>
    <w:rsid w:val="00030998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926AF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3392F"/>
    <w:rsid w:val="00145879"/>
    <w:rsid w:val="00151F7A"/>
    <w:rsid w:val="00152428"/>
    <w:rsid w:val="0016195B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57492"/>
    <w:rsid w:val="0026155F"/>
    <w:rsid w:val="002654A1"/>
    <w:rsid w:val="00265BCC"/>
    <w:rsid w:val="00277CF3"/>
    <w:rsid w:val="00294972"/>
    <w:rsid w:val="00297200"/>
    <w:rsid w:val="002A0847"/>
    <w:rsid w:val="002A41FC"/>
    <w:rsid w:val="002B0D95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0265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4D7C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1E63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7CFC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4964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46178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878CC"/>
    <w:rsid w:val="00A94F14"/>
    <w:rsid w:val="00A95A04"/>
    <w:rsid w:val="00AA5255"/>
    <w:rsid w:val="00AA6028"/>
    <w:rsid w:val="00AB1AD6"/>
    <w:rsid w:val="00AB1D71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1BD9"/>
    <w:rsid w:val="00BA725D"/>
    <w:rsid w:val="00BB16D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453"/>
    <w:rsid w:val="00E11E23"/>
    <w:rsid w:val="00E17214"/>
    <w:rsid w:val="00E1781B"/>
    <w:rsid w:val="00E201AF"/>
    <w:rsid w:val="00E22537"/>
    <w:rsid w:val="00E23A13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A781E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4965E6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6178"/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semiHidden/>
    <w:unhideWhenUsed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E23A13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3A13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3A13"/>
    <w:rPr>
      <w:rFonts w:ascii="Arial" w:hAnsi="Arial"/>
      <w:sz w:val="22"/>
      <w:szCs w:val="24"/>
      <w:lang w:eastAsia="en-US"/>
    </w:rPr>
  </w:style>
  <w:style w:type="paragraph" w:customStyle="1" w:styleId="SMTableHeading1">
    <w:name w:val="SM Table Heading 1"/>
    <w:qFormat/>
    <w:rsid w:val="00E23A13"/>
    <w:pPr>
      <w:spacing w:before="120" w:after="60"/>
    </w:pPr>
    <w:rPr>
      <w:rFonts w:ascii="Arial" w:hAnsi="Arial"/>
      <w:b/>
      <w:szCs w:val="24"/>
      <w:lang w:eastAsia="en-US"/>
    </w:rPr>
  </w:style>
  <w:style w:type="table" w:styleId="TableGrid">
    <w:name w:val="Table Grid"/>
    <w:basedOn w:val="TableNormal"/>
    <w:rsid w:val="00E2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TableHeading2">
    <w:name w:val="SM Table Heading 2"/>
    <w:basedOn w:val="Normal"/>
    <w:qFormat/>
    <w:rsid w:val="00E23A13"/>
    <w:pPr>
      <w:spacing w:before="60" w:after="60"/>
    </w:pPr>
    <w:rPr>
      <w:b/>
      <w:sz w:val="20"/>
    </w:rPr>
  </w:style>
  <w:style w:type="paragraph" w:customStyle="1" w:styleId="SMTableText">
    <w:name w:val="SM Table Text"/>
    <w:basedOn w:val="Normal"/>
    <w:qFormat/>
    <w:rsid w:val="00E23A13"/>
    <w:pPr>
      <w:spacing w:before="40" w:after="40"/>
    </w:pPr>
    <w:rPr>
      <w:sz w:val="20"/>
    </w:rPr>
  </w:style>
  <w:style w:type="paragraph" w:customStyle="1" w:styleId="SMTableADCBullet">
    <w:name w:val="SM Table ADC Bullet"/>
    <w:basedOn w:val="Normal"/>
    <w:qFormat/>
    <w:rsid w:val="00E23A13"/>
    <w:pPr>
      <w:tabs>
        <w:tab w:val="left" w:pos="567"/>
      </w:tabs>
      <w:spacing w:before="40" w:after="40"/>
    </w:pPr>
    <w:rPr>
      <w:sz w:val="20"/>
    </w:rPr>
  </w:style>
  <w:style w:type="paragraph" w:styleId="ListParagraph">
    <w:name w:val="List Paragraph"/>
    <w:basedOn w:val="Normal"/>
    <w:uiPriority w:val="34"/>
    <w:qFormat/>
    <w:rsid w:val="00946178"/>
    <w:pPr>
      <w:ind w:left="720"/>
      <w:contextualSpacing/>
    </w:pPr>
  </w:style>
  <w:style w:type="paragraph" w:customStyle="1" w:styleId="RPFooter">
    <w:name w:val="RP Footer"/>
    <w:basedOn w:val="Footer"/>
    <w:rsid w:val="00946178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E11453"/>
    <w:pPr>
      <w:textAlignment w:val="baseline"/>
    </w:pPr>
    <w:rPr>
      <w:rFonts w:ascii="Roboto Medium" w:hAnsi="Roboto Medium"/>
      <w:color w:val="FFFFFF"/>
      <w:szCs w:val="22"/>
    </w:rPr>
  </w:style>
  <w:style w:type="paragraph" w:customStyle="1" w:styleId="PSTableBodytext">
    <w:name w:val="PS Table Body text"/>
    <w:next w:val="Normal"/>
    <w:qFormat/>
    <w:rsid w:val="00E11453"/>
    <w:pPr>
      <w:spacing w:before="120"/>
      <w:textAlignment w:val="baseline"/>
    </w:pPr>
    <w:rPr>
      <w:rFonts w:ascii="Roboto Light" w:hAnsi="Roboto Light"/>
      <w:szCs w:val="16"/>
    </w:rPr>
  </w:style>
  <w:style w:type="paragraph" w:customStyle="1" w:styleId="PSTableABCDE">
    <w:name w:val="PS Table: A B C D E"/>
    <w:basedOn w:val="Normal"/>
    <w:qFormat/>
    <w:rsid w:val="00E11453"/>
    <w:pPr>
      <w:spacing w:before="120"/>
      <w:jc w:val="center"/>
      <w:textAlignment w:val="baseline"/>
    </w:pPr>
    <w:rPr>
      <w:rFonts w:ascii="Roboto Medium" w:eastAsia="Times New Roman" w:hAnsi="Roboto Medium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818893a85aed40d0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igf01\AppData\Roaming\Microsoft\Templates\Support%20Material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A655116</value>
    </field>
    <field name="Objective-Title">
      <value order="0">Skills and Applications Task 4</value>
    </field>
    <field name="Objective-Description">
      <value order="0"/>
    </field>
    <field name="Objective-CreationStamp">
      <value order="0">2017-06-28T08:58:25Z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2024-12-02T00:43:58Z</value>
    </field>
    <field name="Objective-ModificationStamp">
      <value order="0">2024-12-02T00:43:58Z</value>
    </field>
    <field name="Objective-Owner">
      <value order="0">Fiona Greig</value>
    </field>
    <field name="Objective-Path">
      <value order="0">Objective Global Folder:SACE Support Materials:SACE Support Materials Stage 2:Humanities and Social Sciences:Geography (from 2018):Tasks and student work:Skills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vA2193436</value>
    </field>
    <field name="Objective-Version">
      <value order="0">2.0</value>
    </field>
    <field name="Objective-VersionNumber">
      <value order="0">4</value>
    </field>
    <field name="Objective-VersionComment">
      <value order="0">update</value>
    </field>
    <field name="Objective-FileNumber">
      <value order="0">qA14524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Template.dotx</Template>
  <TotalTime>5</TotalTime>
  <Pages>2</Pages>
  <Words>836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4</cp:revision>
  <dcterms:created xsi:type="dcterms:W3CDTF">2017-06-27T23:25:00Z</dcterms:created>
  <dcterms:modified xsi:type="dcterms:W3CDTF">2024-12-02T00:43:00Z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f0f2ccd,157b10d,15148630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2b3b80a9,2f9369cf,4563e2c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A655116</vt:lpwstr>
  </op:property>
  <op:property fmtid="{D5CDD505-2E9C-101B-9397-08002B2CF9AE}" pid="11" name="Objective-Title">
    <vt:lpwstr>Skills and Applications Task 4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2017-06-28T08:58:25Z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2024-12-02T00:43:58Z</vt:filetime>
  </op:property>
  <op:property fmtid="{D5CDD505-2E9C-101B-9397-08002B2CF9AE}" pid="17" name="Objective-ModificationStamp">
    <vt:filetime>2024-12-02T00:43:58Z</vt:filetime>
  </op:property>
  <op:property fmtid="{D5CDD505-2E9C-101B-9397-08002B2CF9AE}" pid="18" name="Objective-Owner">
    <vt:lpwstr>Fiona Greig</vt:lpwstr>
  </op:property>
  <op:property fmtid="{D5CDD505-2E9C-101B-9397-08002B2CF9AE}" pid="19" name="Objective-Path">
    <vt:lpwstr>Objective Global Folder:SACE Support Materials:SACE Support Materials Stage 2:Humanities and Social Sciences:Geography (from 2018):Tasks and student work:Skills and Applications tasks</vt:lpwstr>
  </op:property>
  <op:property fmtid="{D5CDD505-2E9C-101B-9397-08002B2CF9AE}" pid="20" name="Objective-Parent">
    <vt:lpwstr>Skills and Applications tasks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vA2193436</vt:lpwstr>
  </op:property>
  <op:property fmtid="{D5CDD505-2E9C-101B-9397-08002B2CF9AE}" pid="23" name="Objective-Version">
    <vt:lpwstr>2.0</vt:lpwstr>
  </op:property>
  <op:property fmtid="{D5CDD505-2E9C-101B-9397-08002B2CF9AE}" pid="24" name="Objective-VersionNumber">
    <vt:r8>4</vt:r8>
  </op:property>
  <op:property fmtid="{D5CDD505-2E9C-101B-9397-08002B2CF9AE}" pid="25" name="Objective-VersionComment">
    <vt:lpwstr>update</vt:lpwstr>
  </op:property>
  <op:property fmtid="{D5CDD505-2E9C-101B-9397-08002B2CF9AE}" pid="26" name="Objective-FileNumber">
    <vt:lpwstr>qA14524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/>
  </op:property>
  <op:property fmtid="{D5CDD505-2E9C-101B-9397-08002B2CF9AE}" pid="30" name="Objective-Connect Creator">
    <vt:lpwstr/>
  </op:property>
</op:Properties>
</file>